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A6C" w:rsidRPr="004F7045" w:rsidRDefault="00DF3A6C" w:rsidP="001E2CFD">
      <w:pPr>
        <w:pStyle w:val="Heading1"/>
        <w:ind w:firstLineChars="450" w:firstLine="31680"/>
      </w:pPr>
      <w:r>
        <w:rPr>
          <w:rFonts w:hint="eastAsia"/>
        </w:rPr>
        <w:t>申请学位操作流程</w:t>
      </w:r>
    </w:p>
    <w:p w:rsidR="00DF3A6C" w:rsidRPr="00073C6D" w:rsidRDefault="00DF3A6C" w:rsidP="004F7045">
      <w:pPr>
        <w:pStyle w:val="Heading2"/>
        <w:numPr>
          <w:ilvl w:val="0"/>
          <w:numId w:val="1"/>
        </w:numPr>
        <w:rPr>
          <w:b w:val="0"/>
        </w:rPr>
      </w:pPr>
      <w:r>
        <w:rPr>
          <w:rFonts w:hint="eastAsia"/>
        </w:rPr>
        <w:t>注册（</w:t>
      </w:r>
      <w:r w:rsidRPr="001E2CFD">
        <w:rPr>
          <w:rFonts w:hint="eastAsia"/>
          <w:sz w:val="28"/>
          <w:szCs w:val="28"/>
        </w:rPr>
        <w:t>院校请选择“广东外语外贸大学”</w:t>
      </w:r>
      <w:r>
        <w:rPr>
          <w:rFonts w:hint="eastAsia"/>
        </w:rPr>
        <w:t>）</w:t>
      </w:r>
    </w:p>
    <w:p w:rsidR="00DF3A6C" w:rsidRDefault="00DF3A6C" w:rsidP="00073C6D">
      <w:pPr>
        <w:pStyle w:val="Heading2"/>
        <w:numPr>
          <w:ilvl w:val="0"/>
          <w:numId w:val="6"/>
        </w:numPr>
        <w:rPr>
          <w:b w:val="0"/>
        </w:rPr>
      </w:pPr>
      <w:r>
        <w:rPr>
          <w:rFonts w:hint="eastAsia"/>
          <w:b w:val="0"/>
        </w:rPr>
        <w:t>社会考生需要先注册，然后凭注册时的账号（自学考试准考证号）和密码登录系统；</w:t>
      </w:r>
    </w:p>
    <w:p w:rsidR="00DF3A6C" w:rsidRDefault="00DF3A6C" w:rsidP="00073C6D">
      <w:pPr>
        <w:pStyle w:val="Heading2"/>
        <w:numPr>
          <w:ilvl w:val="0"/>
          <w:numId w:val="6"/>
        </w:numPr>
        <w:rPr>
          <w:b w:val="0"/>
        </w:rPr>
      </w:pPr>
      <w:r>
        <w:rPr>
          <w:rFonts w:hint="eastAsia"/>
          <w:b w:val="0"/>
        </w:rPr>
        <w:t>在校生（公开考生和相沟通考生）可直接登录系统，账号为准考证号，密码如无修改，则为身份证号码后六位。如忘记密码，则可通过邮箱找回密码。</w:t>
      </w:r>
    </w:p>
    <w:p w:rsidR="00DF3A6C" w:rsidRPr="004F7045" w:rsidRDefault="00DF3A6C" w:rsidP="004F7045">
      <w:pPr>
        <w:rPr>
          <w:sz w:val="28"/>
          <w:szCs w:val="28"/>
        </w:rPr>
      </w:pPr>
      <w:r w:rsidRPr="004F7045">
        <w:rPr>
          <w:rFonts w:ascii="Cambria" w:hAnsi="Cambria" w:hint="eastAsia"/>
          <w:bCs/>
          <w:sz w:val="28"/>
          <w:szCs w:val="28"/>
        </w:rPr>
        <w:t>网址：</w:t>
      </w:r>
      <w:hyperlink r:id="rId5" w:history="1">
        <w:r w:rsidRPr="00A679CE">
          <w:rPr>
            <w:rStyle w:val="Hyperlink"/>
            <w:rFonts w:ascii="Cambria" w:hAnsi="Cambria"/>
            <w:bCs/>
            <w:sz w:val="28"/>
            <w:szCs w:val="28"/>
          </w:rPr>
          <w:t>http://www.qidaedu.com/</w:t>
        </w:r>
      </w:hyperlink>
      <w:r>
        <w:rPr>
          <w:rFonts w:ascii="Cambria" w:hAnsi="Cambria" w:hint="eastAsia"/>
          <w:bCs/>
          <w:sz w:val="28"/>
          <w:szCs w:val="28"/>
        </w:rPr>
        <w:t>（建议使用</w:t>
      </w:r>
      <w:r w:rsidRPr="00250C68">
        <w:rPr>
          <w:rFonts w:ascii="Cambria" w:hAnsi="Cambria"/>
          <w:bCs/>
          <w:sz w:val="28"/>
          <w:szCs w:val="28"/>
        </w:rPr>
        <w:t>360</w:t>
      </w:r>
      <w:r w:rsidRPr="00250C68">
        <w:rPr>
          <w:rFonts w:ascii="Cambria" w:hAnsi="Cambria" w:hint="eastAsia"/>
          <w:bCs/>
          <w:sz w:val="28"/>
          <w:szCs w:val="28"/>
        </w:rPr>
        <w:t>浏览器的极速模式</w:t>
      </w:r>
      <w:r>
        <w:rPr>
          <w:rFonts w:ascii="Cambria" w:hAnsi="Cambria" w:hint="eastAsia"/>
          <w:bCs/>
          <w:sz w:val="28"/>
          <w:szCs w:val="28"/>
        </w:rPr>
        <w:t>）</w:t>
      </w:r>
    </w:p>
    <w:p w:rsidR="00DF3A6C" w:rsidRDefault="00DF3A6C" w:rsidP="004F704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2.5pt;height:153pt;visibility:visible">
            <v:imagedata r:id="rId6" o:title=""/>
          </v:shape>
        </w:pict>
      </w:r>
    </w:p>
    <w:p w:rsidR="00DF3A6C" w:rsidRDefault="00DF3A6C" w:rsidP="004F7045">
      <w:r>
        <w:rPr>
          <w:noProof/>
        </w:rPr>
        <w:pict>
          <v:shape id="图片 2" o:spid="_x0000_i1026" type="#_x0000_t75" style="width:246pt;height:252.75pt;visibility:visible">
            <v:imagedata r:id="rId7" o:title=""/>
          </v:shape>
        </w:pict>
      </w:r>
    </w:p>
    <w:p w:rsidR="00DF3A6C" w:rsidRDefault="00DF3A6C" w:rsidP="004F7045">
      <w:pPr>
        <w:pStyle w:val="Heading2"/>
      </w:pPr>
      <w:r>
        <w:rPr>
          <w:rFonts w:hint="eastAsia"/>
        </w:rPr>
        <w:t>二、登录</w:t>
      </w:r>
    </w:p>
    <w:p w:rsidR="00DF3A6C" w:rsidRPr="008824DF" w:rsidRDefault="00DF3A6C" w:rsidP="004F7045">
      <w:r w:rsidRPr="008824DF">
        <w:rPr>
          <w:rFonts w:hint="eastAsia"/>
          <w:sz w:val="32"/>
          <w:szCs w:val="32"/>
        </w:rPr>
        <w:t>网址：</w:t>
      </w:r>
      <w:r w:rsidRPr="008824DF">
        <w:rPr>
          <w:sz w:val="32"/>
          <w:szCs w:val="32"/>
        </w:rPr>
        <w:t>http://www.qidaedu.com/login.jsp</w:t>
      </w:r>
    </w:p>
    <w:p w:rsidR="00DF3A6C" w:rsidRDefault="00DF3A6C" w:rsidP="004F7045">
      <w:pPr>
        <w:pStyle w:val="ListParagraph"/>
        <w:ind w:left="660" w:firstLineChars="0" w:firstLine="0"/>
      </w:pPr>
      <w:r>
        <w:rPr>
          <w:noProof/>
        </w:rPr>
        <w:pict>
          <v:shape id="图片 3" o:spid="_x0000_i1027" type="#_x0000_t75" style="width:406.5pt;height:175.5pt;visibility:visible">
            <v:imagedata r:id="rId8" o:title=""/>
          </v:shape>
        </w:pict>
      </w:r>
    </w:p>
    <w:p w:rsidR="00DF3A6C" w:rsidRPr="008824DF" w:rsidRDefault="00DF3A6C" w:rsidP="008824DF">
      <w:pPr>
        <w:rPr>
          <w:sz w:val="28"/>
          <w:szCs w:val="28"/>
        </w:rPr>
      </w:pPr>
      <w:r w:rsidRPr="008824DF">
        <w:rPr>
          <w:rFonts w:hint="eastAsia"/>
          <w:sz w:val="28"/>
          <w:szCs w:val="28"/>
        </w:rPr>
        <w:t>登录后，会跳转到服务中心界面。</w:t>
      </w:r>
    </w:p>
    <w:p w:rsidR="00DF3A6C" w:rsidRDefault="00DF3A6C" w:rsidP="004F7045">
      <w:pPr>
        <w:pStyle w:val="ListParagraph"/>
        <w:ind w:left="660" w:firstLineChars="0" w:firstLine="0"/>
      </w:pPr>
      <w:r>
        <w:rPr>
          <w:noProof/>
        </w:rPr>
        <w:pict>
          <v:shape id="图片 4" o:spid="_x0000_i1028" type="#_x0000_t75" style="width:408pt;height:261pt;visibility:visible">
            <v:imagedata r:id="rId9" o:title=""/>
          </v:shape>
        </w:pict>
      </w:r>
    </w:p>
    <w:p w:rsidR="00DF3A6C" w:rsidRDefault="00DF3A6C" w:rsidP="008824DF">
      <w:pPr>
        <w:pStyle w:val="Heading2"/>
        <w:numPr>
          <w:ilvl w:val="0"/>
          <w:numId w:val="2"/>
        </w:numPr>
      </w:pPr>
      <w:r>
        <w:rPr>
          <w:rFonts w:hint="eastAsia"/>
        </w:rPr>
        <w:t>信息录入（</w:t>
      </w:r>
      <w:r w:rsidRPr="001547AF">
        <w:rPr>
          <w:rFonts w:hint="eastAsia"/>
          <w:color w:val="FF0000"/>
        </w:rPr>
        <w:t>信息用于生成申请表、学位证书打印及学位数据上报，请准确完整填写</w:t>
      </w:r>
      <w:r>
        <w:rPr>
          <w:rFonts w:hint="eastAsia"/>
        </w:rPr>
        <w:t>）</w:t>
      </w:r>
    </w:p>
    <w:p w:rsidR="00DF3A6C" w:rsidRPr="00550801" w:rsidRDefault="00DF3A6C" w:rsidP="00550801">
      <w:pPr>
        <w:pStyle w:val="Heading3"/>
        <w:numPr>
          <w:ilvl w:val="0"/>
          <w:numId w:val="3"/>
        </w:numPr>
      </w:pPr>
      <w:r>
        <w:rPr>
          <w:rFonts w:hint="eastAsia"/>
        </w:rPr>
        <w:t>学生基本信息</w:t>
      </w:r>
    </w:p>
    <w:p w:rsidR="00DF3A6C" w:rsidRDefault="00DF3A6C" w:rsidP="008824DF">
      <w:pPr>
        <w:pStyle w:val="ListParagraph"/>
        <w:ind w:left="495" w:firstLineChars="0" w:firstLine="0"/>
      </w:pPr>
      <w:r>
        <w:rPr>
          <w:noProof/>
        </w:rPr>
        <w:pict>
          <v:shape id="图片 5" o:spid="_x0000_i1029" type="#_x0000_t75" style="width:387pt;height:274.5pt;visibility:visible">
            <v:imagedata r:id="rId10" o:title=""/>
          </v:shape>
        </w:pict>
      </w:r>
    </w:p>
    <w:p w:rsidR="00DF3A6C" w:rsidRDefault="00DF3A6C" w:rsidP="008824DF">
      <w:pPr>
        <w:pStyle w:val="Heading3"/>
      </w:pPr>
      <w:r>
        <w:t>2</w:t>
      </w:r>
      <w:r>
        <w:rPr>
          <w:rFonts w:hint="eastAsia"/>
        </w:rPr>
        <w:t>、毕业院校信息</w:t>
      </w:r>
    </w:p>
    <w:p w:rsidR="00DF3A6C" w:rsidRPr="008824DF" w:rsidRDefault="00DF3A6C" w:rsidP="008824DF">
      <w:r>
        <w:t>ps:</w:t>
      </w:r>
      <w:r>
        <w:rPr>
          <w:rFonts w:hint="eastAsia"/>
        </w:rPr>
        <w:t>应届生可不填毕业证书编号，不上传毕业证书，只需上传申请毕业时系统打印的毕业生登记表正反面，待正式的毕业证书和毕业生登记表发放后，重新上传替换。历届生则必须填写和上传。</w:t>
      </w:r>
    </w:p>
    <w:p w:rsidR="00DF3A6C" w:rsidRDefault="00DF3A6C" w:rsidP="008824DF">
      <w:pPr>
        <w:pStyle w:val="ListParagraph"/>
        <w:ind w:left="495" w:firstLineChars="0" w:firstLine="0"/>
      </w:pPr>
      <w:r>
        <w:rPr>
          <w:noProof/>
        </w:rPr>
        <w:pict>
          <v:shape id="图片 6" o:spid="_x0000_i1030" type="#_x0000_t75" style="width:372.75pt;height:243.75pt;visibility:visible">
            <v:imagedata r:id="rId11" o:title=""/>
          </v:shape>
        </w:pict>
      </w:r>
    </w:p>
    <w:p w:rsidR="00DF3A6C" w:rsidRDefault="00DF3A6C" w:rsidP="00550801">
      <w:pPr>
        <w:pStyle w:val="Heading3"/>
        <w:numPr>
          <w:ilvl w:val="0"/>
          <w:numId w:val="4"/>
        </w:numPr>
      </w:pPr>
      <w:r>
        <w:rPr>
          <w:rFonts w:hint="eastAsia"/>
        </w:rPr>
        <w:t>课程成绩信息</w:t>
      </w:r>
    </w:p>
    <w:p w:rsidR="00DF3A6C" w:rsidRDefault="00DF3A6C" w:rsidP="00550801">
      <w:pPr>
        <w:pStyle w:val="ListParagraph"/>
        <w:ind w:left="495" w:firstLineChars="0" w:firstLine="0"/>
      </w:pPr>
      <w:r>
        <w:t>ps:</w:t>
      </w:r>
      <w:r>
        <w:rPr>
          <w:rFonts w:hint="eastAsia"/>
        </w:rPr>
        <w:t>课程成绩如果录入错误，系统不能直接修改，可删除重新添加，注意添加时有区分一般课程和实践课程。</w:t>
      </w:r>
      <w:r w:rsidRPr="00163D3C">
        <w:rPr>
          <w:rFonts w:hint="eastAsia"/>
          <w:b/>
          <w:color w:val="FF0000"/>
        </w:rPr>
        <w:t>注意，录入课程必须与毕业生登记表课程一一对应，不得有误，否则会影响</w:t>
      </w:r>
      <w:r>
        <w:rPr>
          <w:rFonts w:hint="eastAsia"/>
          <w:b/>
          <w:color w:val="FF0000"/>
        </w:rPr>
        <w:t>学位</w:t>
      </w:r>
      <w:r w:rsidRPr="00163D3C">
        <w:rPr>
          <w:rFonts w:hint="eastAsia"/>
          <w:b/>
          <w:color w:val="FF0000"/>
        </w:rPr>
        <w:t>申请的审核结果。</w:t>
      </w:r>
      <w:r>
        <w:rPr>
          <w:rFonts w:hint="eastAsia"/>
          <w:b/>
          <w:color w:val="FF0000"/>
        </w:rPr>
        <w:t>（平均分的计算方法，请参考附件的学位授予条件）</w:t>
      </w:r>
    </w:p>
    <w:p w:rsidR="00DF3A6C" w:rsidRDefault="00DF3A6C" w:rsidP="00550801">
      <w:pPr>
        <w:pStyle w:val="ListParagraph"/>
        <w:ind w:left="495" w:firstLineChars="0" w:firstLine="0"/>
      </w:pPr>
      <w:r>
        <w:rPr>
          <w:noProof/>
        </w:rPr>
        <w:pict>
          <v:shape id="图片 8" o:spid="_x0000_i1031" type="#_x0000_t75" style="width:415.5pt;height:253.5pt;visibility:visible">
            <v:imagedata r:id="rId12" o:title=""/>
          </v:shape>
        </w:pict>
      </w:r>
    </w:p>
    <w:p w:rsidR="00DF3A6C" w:rsidRDefault="00DF3A6C" w:rsidP="00550801">
      <w:pPr>
        <w:pStyle w:val="Heading3"/>
        <w:numPr>
          <w:ilvl w:val="0"/>
          <w:numId w:val="4"/>
        </w:numPr>
      </w:pPr>
      <w:r>
        <w:rPr>
          <w:rFonts w:hint="eastAsia"/>
        </w:rPr>
        <w:t>毕业论文管理（本栏目填写论文成绩即可，其它项目为可选项，可不填写）</w:t>
      </w:r>
    </w:p>
    <w:p w:rsidR="00DF3A6C" w:rsidRDefault="00DF3A6C" w:rsidP="00550801">
      <w:r>
        <w:rPr>
          <w:noProof/>
        </w:rPr>
        <w:pict>
          <v:shape id="图片 9" o:spid="_x0000_i1032" type="#_x0000_t75" style="width:409.5pt;height:257.25pt;visibility:visible">
            <v:imagedata r:id="rId13" o:title=""/>
          </v:shape>
        </w:pict>
      </w:r>
    </w:p>
    <w:p w:rsidR="00DF3A6C" w:rsidRDefault="00DF3A6C" w:rsidP="00550801">
      <w:pPr>
        <w:pStyle w:val="Heading3"/>
      </w:pPr>
      <w:r>
        <w:t>5</w:t>
      </w:r>
      <w:r>
        <w:rPr>
          <w:rFonts w:hint="eastAsia"/>
        </w:rPr>
        <w:t>、学位外语信息（信息用于上报学位数据，必须如实填写，必须上传电子版合格证书）</w:t>
      </w:r>
    </w:p>
    <w:p w:rsidR="00DF3A6C" w:rsidRDefault="00DF3A6C" w:rsidP="00550801">
      <w:pPr>
        <w:pStyle w:val="ListParagraph"/>
        <w:ind w:left="720" w:firstLineChars="0" w:firstLine="0"/>
      </w:pPr>
      <w:r>
        <w:rPr>
          <w:noProof/>
        </w:rPr>
        <w:pict>
          <v:shape id="图片 10" o:spid="_x0000_i1033" type="#_x0000_t75" style="width:411pt;height:248.25pt;visibility:visible">
            <v:imagedata r:id="rId14" o:title=""/>
          </v:shape>
        </w:pict>
      </w:r>
    </w:p>
    <w:p w:rsidR="00DF3A6C" w:rsidRDefault="00DF3A6C" w:rsidP="00550801">
      <w:pPr>
        <w:pStyle w:val="ListParagraph"/>
        <w:ind w:left="720" w:firstLineChars="0" w:firstLine="0"/>
      </w:pPr>
    </w:p>
    <w:p w:rsidR="00DF3A6C" w:rsidRDefault="00DF3A6C" w:rsidP="00550801">
      <w:pPr>
        <w:pStyle w:val="ListParagraph"/>
        <w:ind w:left="720" w:firstLineChars="0" w:firstLine="0"/>
      </w:pPr>
    </w:p>
    <w:p w:rsidR="00DF3A6C" w:rsidRDefault="00DF3A6C" w:rsidP="00550801">
      <w:pPr>
        <w:pStyle w:val="ListParagraph"/>
        <w:ind w:left="720" w:firstLineChars="0" w:firstLine="0"/>
      </w:pPr>
    </w:p>
    <w:p w:rsidR="00DF3A6C" w:rsidRDefault="00DF3A6C" w:rsidP="00550801">
      <w:pPr>
        <w:pStyle w:val="ListParagraph"/>
        <w:ind w:left="720" w:firstLineChars="0" w:firstLine="0"/>
      </w:pPr>
    </w:p>
    <w:p w:rsidR="00DF3A6C" w:rsidRDefault="00DF3A6C" w:rsidP="00D37E06">
      <w:pPr>
        <w:pStyle w:val="Heading3"/>
        <w:numPr>
          <w:ilvl w:val="0"/>
          <w:numId w:val="5"/>
        </w:numPr>
      </w:pPr>
      <w:r>
        <w:rPr>
          <w:rFonts w:hint="eastAsia"/>
        </w:rPr>
        <w:t>学位论文信息（用于后期查询指导老师信息，本次学位申请暂不需要填写此栏信息）</w:t>
      </w:r>
    </w:p>
    <w:p w:rsidR="00DF3A6C" w:rsidRDefault="00DF3A6C" w:rsidP="00D37E06">
      <w:r>
        <w:rPr>
          <w:noProof/>
        </w:rPr>
        <w:pict>
          <v:shape id="图片 11" o:spid="_x0000_i1034" type="#_x0000_t75" style="width:407.25pt;height:252pt;visibility:visible">
            <v:imagedata r:id="rId15" o:title=""/>
          </v:shape>
        </w:pict>
      </w:r>
    </w:p>
    <w:p w:rsidR="00DF3A6C" w:rsidRDefault="00DF3A6C" w:rsidP="00D37E06">
      <w:pPr>
        <w:pStyle w:val="Heading3"/>
        <w:numPr>
          <w:ilvl w:val="0"/>
          <w:numId w:val="5"/>
        </w:numPr>
      </w:pPr>
      <w:r>
        <w:rPr>
          <w:rFonts w:hint="eastAsia"/>
        </w:rPr>
        <w:t>学位申请信息</w:t>
      </w:r>
    </w:p>
    <w:p w:rsidR="00DF3A6C" w:rsidRPr="00D37E06" w:rsidRDefault="00DF3A6C" w:rsidP="00D37E06">
      <w:pPr>
        <w:pStyle w:val="ListParagraph"/>
        <w:ind w:left="720" w:firstLineChars="0" w:firstLine="0"/>
      </w:pPr>
      <w:r>
        <w:t>Ps:</w:t>
      </w:r>
      <w:r>
        <w:rPr>
          <w:rFonts w:hint="eastAsia"/>
        </w:rPr>
        <w:t>确定学位信息，提交数据。</w:t>
      </w:r>
    </w:p>
    <w:p w:rsidR="00DF3A6C" w:rsidRDefault="00DF3A6C" w:rsidP="00550801">
      <w:pPr>
        <w:pStyle w:val="ListParagraph"/>
        <w:ind w:left="720" w:firstLineChars="0" w:firstLine="0"/>
      </w:pPr>
      <w:r>
        <w:rPr>
          <w:noProof/>
        </w:rPr>
        <w:pict>
          <v:shape id="图片 12" o:spid="_x0000_i1035" type="#_x0000_t75" style="width:357.75pt;height:237pt;visibility:visible">
            <v:imagedata r:id="rId16" o:title=""/>
          </v:shape>
        </w:pict>
      </w:r>
    </w:p>
    <w:p w:rsidR="00DF3A6C" w:rsidRDefault="00DF3A6C" w:rsidP="00550801">
      <w:pPr>
        <w:pStyle w:val="ListParagraph"/>
        <w:ind w:left="720" w:firstLineChars="0" w:firstLine="0"/>
      </w:pPr>
    </w:p>
    <w:p w:rsidR="00DF3A6C" w:rsidRDefault="00DF3A6C" w:rsidP="00D37E06">
      <w:pPr>
        <w:pStyle w:val="Heading3"/>
      </w:pPr>
      <w:r>
        <w:t>8</w:t>
      </w:r>
      <w:r>
        <w:rPr>
          <w:rFonts w:hint="eastAsia"/>
        </w:rPr>
        <w:t>、提交学位申请表</w:t>
      </w:r>
    </w:p>
    <w:p w:rsidR="00DF3A6C" w:rsidRDefault="00DF3A6C" w:rsidP="00D37E06">
      <w:pPr>
        <w:pStyle w:val="ListParagraph"/>
        <w:ind w:left="720" w:firstLineChars="0" w:firstLine="0"/>
      </w:pPr>
      <w:r>
        <w:t>ps:</w:t>
      </w:r>
      <w:r w:rsidRPr="00CC793D">
        <w:rPr>
          <w:rFonts w:hint="eastAsia"/>
          <w:b/>
        </w:rPr>
        <w:t>请认真阅读承诺书内容，打印并手写签名；如确认所有个人信息无误，可点击提交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，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通过之后，打印申请表（</w:t>
      </w:r>
      <w:r w:rsidRPr="00CC793D">
        <w:rPr>
          <w:b/>
        </w:rPr>
        <w:t>A4</w:t>
      </w:r>
      <w:r w:rsidRPr="00CC793D">
        <w:rPr>
          <w:rFonts w:hint="eastAsia"/>
          <w:b/>
        </w:rPr>
        <w:t>纸正反面双面打印，不得分两页）。如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不通过，请认真对照学位授予条件查找原因。如考生本人确认条件符合，亦可直接打印申请表，现场跟自考办老师说明清楚情况，以自考办解释为最终结果。（本系统的审核只是预审核，最后以自考办的复审作为最终审核结果</w:t>
      </w:r>
      <w:r w:rsidRPr="00CC793D">
        <w:rPr>
          <w:rFonts w:hint="eastAsia"/>
          <w:b/>
          <w:color w:val="FF0000"/>
        </w:rPr>
        <w:t>；考生必须认真对照学位授予条件，如因个人原因，造成缴费后自考办发现不符合申请条件，则不能通过申请审核，并不予退费。</w:t>
      </w:r>
      <w:r>
        <w:rPr>
          <w:rFonts w:hint="eastAsia"/>
        </w:rPr>
        <w:t>）</w:t>
      </w:r>
    </w:p>
    <w:p w:rsidR="00DF3A6C" w:rsidRDefault="00DF3A6C" w:rsidP="00D37E06">
      <w:pPr>
        <w:pStyle w:val="ListParagraph"/>
        <w:ind w:left="720" w:firstLineChars="0" w:firstLine="0"/>
      </w:pPr>
      <w:r>
        <w:rPr>
          <w:noProof/>
        </w:rPr>
        <w:pict>
          <v:shape id="图片 13" o:spid="_x0000_i1036" type="#_x0000_t75" style="width:395.25pt;height:256.5pt;visibility:visible">
            <v:imagedata r:id="rId17" o:title=""/>
          </v:shape>
        </w:pict>
      </w:r>
    </w:p>
    <w:p w:rsidR="00DF3A6C" w:rsidRDefault="00DF3A6C" w:rsidP="00D37E06">
      <w:pPr>
        <w:pStyle w:val="ListParagraph"/>
        <w:ind w:left="720" w:firstLineChars="0" w:firstLine="0"/>
      </w:pPr>
      <w:r>
        <w:t>ps:</w:t>
      </w:r>
      <w:r>
        <w:rPr>
          <w:rFonts w:hint="eastAsia"/>
        </w:rPr>
        <w:t>打印申请表正面时要在打印设置功能的“更多设置”里检查是否有勾选页眉和页脚，如果有，将勾选去掉，不打印页眉页脚。</w:t>
      </w:r>
    </w:p>
    <w:p w:rsidR="00DF3A6C" w:rsidRDefault="00DF3A6C" w:rsidP="00D37E06">
      <w:pPr>
        <w:pStyle w:val="ListParagraph"/>
        <w:ind w:left="720" w:firstLineChars="0" w:firstLine="0"/>
      </w:pPr>
    </w:p>
    <w:p w:rsidR="00DF3A6C" w:rsidRDefault="00DF3A6C" w:rsidP="00CC793D">
      <w:pPr>
        <w:pStyle w:val="ListParagraph"/>
        <w:ind w:left="720" w:firstLineChars="0" w:firstLine="0"/>
        <w:rPr>
          <w:noProof/>
        </w:rPr>
      </w:pPr>
      <w:r>
        <w:rPr>
          <w:noProof/>
        </w:rPr>
        <w:pict>
          <v:shape id="图片 14" o:spid="_x0000_i1037" type="#_x0000_t75" style="width:412.5pt;height:290.25pt;visibility:visible">
            <v:imagedata r:id="rId18" o:title=""/>
          </v:shape>
        </w:pict>
      </w:r>
      <w:bookmarkStart w:id="0" w:name="_GoBack"/>
      <w:bookmarkEnd w:id="0"/>
    </w:p>
    <w:p w:rsidR="00DF3A6C" w:rsidRDefault="00DF3A6C" w:rsidP="00CC793D">
      <w:pPr>
        <w:pStyle w:val="ListParagraph"/>
        <w:ind w:left="720" w:firstLineChars="0" w:firstLine="0"/>
        <w:rPr>
          <w:noProof/>
        </w:rPr>
      </w:pPr>
    </w:p>
    <w:p w:rsidR="00DF3A6C" w:rsidRDefault="00DF3A6C" w:rsidP="00CC793D">
      <w:pPr>
        <w:pStyle w:val="ListParagraph"/>
        <w:ind w:left="720" w:firstLineChars="0" w:firstLine="0"/>
        <w:rPr>
          <w:noProof/>
        </w:rPr>
      </w:pPr>
    </w:p>
    <w:p w:rsidR="00DF3A6C" w:rsidRDefault="00DF3A6C" w:rsidP="00CC793D">
      <w:pPr>
        <w:pStyle w:val="ListParagraph"/>
        <w:ind w:left="720" w:firstLineChars="0" w:firstLine="0"/>
        <w:rPr>
          <w:noProof/>
        </w:rPr>
      </w:pPr>
    </w:p>
    <w:p w:rsidR="00DF3A6C" w:rsidRPr="003362FE" w:rsidRDefault="00DF3A6C" w:rsidP="00CC793D">
      <w:pPr>
        <w:pStyle w:val="ListParagraph"/>
        <w:ind w:left="720" w:firstLineChars="0" w:firstLine="0"/>
        <w:rPr>
          <w:b/>
          <w:noProof/>
          <w:color w:val="FF0000"/>
          <w:sz w:val="24"/>
          <w:szCs w:val="24"/>
        </w:rPr>
      </w:pPr>
      <w:r w:rsidRPr="003362FE">
        <w:rPr>
          <w:rFonts w:hint="eastAsia"/>
          <w:b/>
          <w:noProof/>
          <w:color w:val="FF0000"/>
          <w:sz w:val="24"/>
          <w:szCs w:val="24"/>
        </w:rPr>
        <w:t>注：以上所有步骤完成，只完成学位申请的网上预申请流程，必须按通知要求，在指定的时间和地点，带齐所有学位申请资料，到现场缴费并上交学位申请材料，只在网上提交学位申请，不到现场提交资料，视为无效申请。</w:t>
      </w:r>
    </w:p>
    <w:sectPr w:rsidR="00DF3A6C" w:rsidRPr="003362FE" w:rsidSect="001547AF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6D49"/>
    <w:multiLevelType w:val="hybridMultilevel"/>
    <w:tmpl w:val="B0649B8C"/>
    <w:lvl w:ilvl="0" w:tplc="5E7E7BD2">
      <w:start w:val="1"/>
      <w:numFmt w:val="decimal"/>
      <w:lvlText w:val="%1、"/>
      <w:lvlJc w:val="left"/>
      <w:pPr>
        <w:ind w:left="49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9012EAD"/>
    <w:multiLevelType w:val="hybridMultilevel"/>
    <w:tmpl w:val="37E0FEC0"/>
    <w:lvl w:ilvl="0" w:tplc="ED96281C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C401146"/>
    <w:multiLevelType w:val="hybridMultilevel"/>
    <w:tmpl w:val="58262422"/>
    <w:lvl w:ilvl="0" w:tplc="5A46B01A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18B1610"/>
    <w:multiLevelType w:val="hybridMultilevel"/>
    <w:tmpl w:val="4C9C7ACE"/>
    <w:lvl w:ilvl="0" w:tplc="D1A658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5C5A4492"/>
    <w:multiLevelType w:val="hybridMultilevel"/>
    <w:tmpl w:val="E78EE14E"/>
    <w:lvl w:ilvl="0" w:tplc="D1BA6D92">
      <w:start w:val="6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37359A7"/>
    <w:multiLevelType w:val="hybridMultilevel"/>
    <w:tmpl w:val="1F00B4F2"/>
    <w:lvl w:ilvl="0" w:tplc="4BA0939A">
      <w:start w:val="1"/>
      <w:numFmt w:val="japaneseCounting"/>
      <w:lvlText w:val="%1、"/>
      <w:lvlJc w:val="left"/>
      <w:pPr>
        <w:ind w:left="660" w:hanging="6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6FA"/>
    <w:rsid w:val="00073C6D"/>
    <w:rsid w:val="000921D2"/>
    <w:rsid w:val="00093D4B"/>
    <w:rsid w:val="000B2AB2"/>
    <w:rsid w:val="001547AF"/>
    <w:rsid w:val="00163D3C"/>
    <w:rsid w:val="0019238D"/>
    <w:rsid w:val="001956FA"/>
    <w:rsid w:val="001E2CFD"/>
    <w:rsid w:val="001E6910"/>
    <w:rsid w:val="00223F59"/>
    <w:rsid w:val="002326AC"/>
    <w:rsid w:val="00250C68"/>
    <w:rsid w:val="00262D10"/>
    <w:rsid w:val="00294ED4"/>
    <w:rsid w:val="00324A7E"/>
    <w:rsid w:val="003362FE"/>
    <w:rsid w:val="00341442"/>
    <w:rsid w:val="003544E9"/>
    <w:rsid w:val="003601C1"/>
    <w:rsid w:val="003711C9"/>
    <w:rsid w:val="00397B68"/>
    <w:rsid w:val="004D182C"/>
    <w:rsid w:val="004F7045"/>
    <w:rsid w:val="00550801"/>
    <w:rsid w:val="005C5008"/>
    <w:rsid w:val="006D4177"/>
    <w:rsid w:val="006F61EF"/>
    <w:rsid w:val="00720340"/>
    <w:rsid w:val="007B570E"/>
    <w:rsid w:val="00803DE9"/>
    <w:rsid w:val="008824DF"/>
    <w:rsid w:val="009411F4"/>
    <w:rsid w:val="009917DC"/>
    <w:rsid w:val="00A679CE"/>
    <w:rsid w:val="00AD1E90"/>
    <w:rsid w:val="00AD7AC5"/>
    <w:rsid w:val="00B361AF"/>
    <w:rsid w:val="00B82992"/>
    <w:rsid w:val="00B863AB"/>
    <w:rsid w:val="00C17DDA"/>
    <w:rsid w:val="00C37601"/>
    <w:rsid w:val="00C918BF"/>
    <w:rsid w:val="00CC793D"/>
    <w:rsid w:val="00CE5B3B"/>
    <w:rsid w:val="00CF1533"/>
    <w:rsid w:val="00D37E06"/>
    <w:rsid w:val="00D8142E"/>
    <w:rsid w:val="00DF3A6C"/>
    <w:rsid w:val="00F12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1D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4F70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70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824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7045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F7045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824DF"/>
    <w:rPr>
      <w:rFonts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4F704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7045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4F7045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250C6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qidaedu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266</TotalTime>
  <Pages>7</Pages>
  <Words>165</Words>
  <Characters>945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广东外语外贸大学公开学院自考</cp:lastModifiedBy>
  <cp:revision>22</cp:revision>
  <dcterms:created xsi:type="dcterms:W3CDTF">2017-12-14T08:34:00Z</dcterms:created>
  <dcterms:modified xsi:type="dcterms:W3CDTF">2017-12-15T08:56:00Z</dcterms:modified>
</cp:coreProperties>
</file>